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D42765" w14:paraId="14D6F11A" w14:textId="77777777" w:rsidTr="00897E9B">
        <w:trPr>
          <w:trHeight w:val="1890"/>
          <w:jc w:val="center"/>
        </w:trPr>
        <w:tc>
          <w:tcPr>
            <w:tcW w:w="450" w:type="dxa"/>
          </w:tcPr>
          <w:p w14:paraId="53325DAE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4E40C782" w14:textId="77777777" w:rsidR="00B42643" w:rsidRPr="00D42765" w:rsidRDefault="00000000" w:rsidP="00B67D2F">
            <w:pPr>
              <w:pStyle w:val="a3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69652455"/>
                <w:placeholder>
                  <w:docPart w:val="3E688ECC329045EA911A13D94772378B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ニュースレター</w:t>
                </w:r>
              </w:sdtContent>
            </w:sdt>
          </w:p>
          <w:p w14:paraId="2632A443" w14:textId="77777777" w:rsidR="00B42643" w:rsidRPr="00D42765" w:rsidRDefault="00000000" w:rsidP="00EA50F5">
            <w:pPr>
              <w:pStyle w:val="a6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628426206"/>
                <w:placeholder>
                  <w:docPart w:val="E5851218665247E0943A08E8EA258E3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Style w:val="a7"/>
                    <w:rFonts w:ascii="Meiryo UI" w:hAnsi="Meiryo UI" w:hint="eastAsia"/>
                    <w:b/>
                    <w:lang w:val="ja-JP" w:bidi="ja-JP"/>
                  </w:rPr>
                  <w:t>タイトルはここ</w:t>
                </w:r>
              </w:sdtContent>
            </w:sdt>
          </w:p>
        </w:tc>
        <w:tc>
          <w:tcPr>
            <w:tcW w:w="3060" w:type="dxa"/>
            <w:gridSpan w:val="3"/>
          </w:tcPr>
          <w:p w14:paraId="7FD4769A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B42643" w:rsidRPr="00D42765" w14:paraId="2D7DD2C2" w14:textId="77777777" w:rsidTr="00897E9B">
        <w:trPr>
          <w:trHeight w:val="1170"/>
          <w:jc w:val="center"/>
        </w:trPr>
        <w:tc>
          <w:tcPr>
            <w:tcW w:w="450" w:type="dxa"/>
          </w:tcPr>
          <w:p w14:paraId="14EC2F5D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43E1D01C" w14:textId="77777777" w:rsidR="00B42643" w:rsidRPr="00D42765" w:rsidRDefault="00000000" w:rsidP="00EA50F5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811085139"/>
                <w:placeholder>
                  <w:docPart w:val="364C2C5D184F4176B9ED39D489BF47BA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1179736916"/>
                <w:placeholder>
                  <w:docPart w:val="AAE1A7AC426043BC908E66114B1FB59B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435021645"/>
                <w:placeholder>
                  <w:docPart w:val="7E73277C34AF46AAB2EB057996A3BBDC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48F9AD65" w14:textId="77777777" w:rsidR="00B42643" w:rsidRPr="00D42765" w:rsidRDefault="00B42643" w:rsidP="00B67D2F">
            <w:pPr>
              <w:rPr>
                <w:rFonts w:ascii="Meiryo UI" w:hAnsi="Meiryo UI"/>
              </w:rPr>
            </w:pPr>
          </w:p>
        </w:tc>
      </w:tr>
      <w:tr w:rsidR="00B42643" w:rsidRPr="00D42765" w14:paraId="1755B852" w14:textId="77777777" w:rsidTr="00AA4539">
        <w:trPr>
          <w:trHeight w:val="3321"/>
          <w:jc w:val="center"/>
        </w:trPr>
        <w:tc>
          <w:tcPr>
            <w:tcW w:w="450" w:type="dxa"/>
          </w:tcPr>
          <w:p w14:paraId="4F0B38DD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 w:val="restart"/>
          </w:tcPr>
          <w:p w14:paraId="7C914EB2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6D850FC0" w14:textId="77777777" w:rsidR="00B42643" w:rsidRPr="00D42765" w:rsidRDefault="00000000" w:rsidP="00EA50F5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7735066"/>
                <w:placeholder>
                  <w:docPart w:val="B503BDC14568461EADC15C1F863BF33E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01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668398952"/>
              <w:placeholder>
                <w:docPart w:val="15DF6ACF42D4406C9E068F3EF1C7ED21"/>
              </w:placeholder>
              <w:temporary/>
              <w:showingPlcHdr/>
              <w15:appearance w15:val="hidden"/>
            </w:sdtPr>
            <w:sdtContent>
              <w:p w14:paraId="24BA3A27" w14:textId="77777777" w:rsidR="00B42643" w:rsidRPr="00D42765" w:rsidRDefault="00B42643" w:rsidP="00EA50F5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2 ページ目に表示します。期待する内容と見出しを指定してください。</w:t>
                </w:r>
              </w:p>
            </w:sdtContent>
          </w:sdt>
        </w:tc>
      </w:tr>
      <w:tr w:rsidR="00B42643" w:rsidRPr="00D42765" w14:paraId="0EDC9438" w14:textId="77777777" w:rsidTr="00AA4539">
        <w:trPr>
          <w:trHeight w:val="89"/>
          <w:jc w:val="center"/>
        </w:trPr>
        <w:tc>
          <w:tcPr>
            <w:tcW w:w="450" w:type="dxa"/>
          </w:tcPr>
          <w:p w14:paraId="4E8CE693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0E766581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174" w:type="dxa"/>
            <w:shd w:val="clear" w:color="auto" w:fill="auto"/>
          </w:tcPr>
          <w:p w14:paraId="6F20C001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5672E4C4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0BF1D88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B42643" w:rsidRPr="00D42765" w14:paraId="59A0604D" w14:textId="77777777" w:rsidTr="00AA4539">
        <w:trPr>
          <w:trHeight w:val="2538"/>
          <w:jc w:val="center"/>
        </w:trPr>
        <w:tc>
          <w:tcPr>
            <w:tcW w:w="450" w:type="dxa"/>
          </w:tcPr>
          <w:p w14:paraId="3F2EE975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05BF016D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0BA676DC" w14:textId="77777777" w:rsidR="00B42643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2650644"/>
                <w:placeholder>
                  <w:docPart w:val="32B7AF3F91FA43DE9A2CC34EAC9A1BA2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02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2100401512"/>
              <w:placeholder>
                <w:docPart w:val="A1E53873E99C48979BF355D9ADC01A9F"/>
              </w:placeholder>
              <w:temporary/>
              <w:showingPlcHdr/>
              <w15:appearance w15:val="hidden"/>
            </w:sdtPr>
            <w:sdtContent>
              <w:p w14:paraId="0C2A9B9C" w14:textId="77777777" w:rsidR="00B42643" w:rsidRPr="00D42765" w:rsidRDefault="00B42643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3 ページ目に表示します。ここにストーリーからの引用を挿入して、読者の関心を引きます。</w:t>
                </w:r>
              </w:p>
            </w:sdtContent>
          </w:sdt>
        </w:tc>
      </w:tr>
      <w:tr w:rsidR="00B42643" w:rsidRPr="00D42765" w14:paraId="600C72A5" w14:textId="77777777" w:rsidTr="00B42643">
        <w:trPr>
          <w:trHeight w:val="729"/>
          <w:jc w:val="center"/>
        </w:trPr>
        <w:tc>
          <w:tcPr>
            <w:tcW w:w="450" w:type="dxa"/>
          </w:tcPr>
          <w:p w14:paraId="789B3F63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76DBBBDD" w14:textId="77777777" w:rsidR="00B42643" w:rsidRPr="00D42765" w:rsidRDefault="00000000" w:rsidP="00EA50F5">
            <w:pPr>
              <w:pStyle w:val="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340206128"/>
                <w:placeholder>
                  <w:docPart w:val="D2DD17C90F1F49BA9A839853822E9A5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弊社のサービス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66C2F3B6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897E9B" w:rsidRPr="00D42765" w14:paraId="2F365149" w14:textId="77777777" w:rsidTr="00AA4539">
        <w:trPr>
          <w:trHeight w:val="144"/>
          <w:jc w:val="center"/>
        </w:trPr>
        <w:tc>
          <w:tcPr>
            <w:tcW w:w="450" w:type="dxa"/>
          </w:tcPr>
          <w:p w14:paraId="58970280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3447CB2E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414A8604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63042D47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3249F73A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5A9E3E44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03C79A83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1B7F44F8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7C85AC77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897E9B" w:rsidRPr="00D42765" w14:paraId="573FB8EF" w14:textId="77777777" w:rsidTr="00B42643">
        <w:trPr>
          <w:trHeight w:val="3744"/>
          <w:jc w:val="center"/>
        </w:trPr>
        <w:tc>
          <w:tcPr>
            <w:tcW w:w="450" w:type="dxa"/>
          </w:tcPr>
          <w:p w14:paraId="51D92154" w14:textId="77777777" w:rsidR="00897E9B" w:rsidRPr="00D42765" w:rsidRDefault="00897E9B" w:rsidP="00B42643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865341982"/>
              <w:placeholder>
                <w:docPart w:val="E357679A568F40B995F7113C98D907F4"/>
              </w:placeholder>
              <w:temporary/>
              <w:showingPlcHdr/>
              <w15:appearance w15:val="hidden"/>
            </w:sdtPr>
            <w:sdtContent>
              <w:p w14:paraId="11E07C1E" w14:textId="77777777" w:rsidR="00BB53CD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この文書内のテキストを変更するには、更新するテキストをクリックして入力するだけです。</w:t>
                </w:r>
              </w:p>
              <w:p w14:paraId="6C065440" w14:textId="77777777" w:rsidR="00897E9B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色を変更するには、[デザイン] タブに移動し、[色] をクリックします。色の一覧から、別の配色パターンを選択します。別の選択肢をポイントすると、それぞれのオプションごとに、文書の全体的な感じがどのように変わるかを確認できます。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49DB14C9" w14:textId="77777777" w:rsidR="00897E9B" w:rsidRPr="00D42765" w:rsidRDefault="00897E9B" w:rsidP="00EA50F5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-164403912"/>
              <w:placeholder>
                <w:docPart w:val="4C9AAF2E912B4FFDADB1E8D799085A43"/>
              </w:placeholder>
              <w:temporary/>
              <w:showingPlcHdr/>
              <w15:appearance w15:val="hidden"/>
            </w:sdtPr>
            <w:sdtContent>
              <w:p w14:paraId="74B92E78" w14:textId="77777777" w:rsidR="003750FA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文書全体のフォントも簡単に更新することができます。[デザイン] タブから、ご自分の好みに合わせてフォントの組み合わせを選択します。</w:t>
                </w:r>
              </w:p>
              <w:p w14:paraId="7F38AE6C" w14:textId="77777777" w:rsidR="00897E9B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テンプレートを元の状態に復元するには、テーマを再設定します。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3C8856C0" w14:textId="77777777" w:rsidR="00897E9B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439036342"/>
                <w:placeholder>
                  <w:docPart w:val="49431C7083214F309BEF0174A6D513A9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トピック 03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107053206"/>
              <w:placeholder>
                <w:docPart w:val="140627112F5642289C1824D7B7CAF20B"/>
              </w:placeholder>
              <w:temporary/>
              <w:showingPlcHdr/>
              <w15:appearance w15:val="hidden"/>
            </w:sdtPr>
            <w:sdtContent>
              <w:p w14:paraId="5574E4C8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ページ目に表示します。カスタマイズします。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133827741"/>
              <w:placeholder>
                <w:docPart w:val="86EF37BA94D14F1FB66D9357822E11DB"/>
              </w:placeholder>
              <w:temporary/>
              <w:showingPlcHdr/>
              <w15:appearance w15:val="hidden"/>
            </w:sdtPr>
            <w:sdtContent>
              <w:p w14:paraId="0079AF1E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</w:t>
                </w:r>
              </w:p>
            </w:sdtContent>
          </w:sdt>
        </w:tc>
      </w:tr>
    </w:tbl>
    <w:p w14:paraId="42A69B04" w14:textId="77777777" w:rsidR="00890A94" w:rsidRPr="00D42765" w:rsidRDefault="00890A94" w:rsidP="00C714EB">
      <w:pPr>
        <w:pStyle w:val="aa"/>
        <w:rPr>
          <w:rFonts w:ascii="Meiryo UI" w:hAnsi="Meiryo UI"/>
          <w:sz w:val="14"/>
        </w:rPr>
      </w:pPr>
      <w:r w:rsidRPr="00D42765">
        <w:rPr>
          <w:rFonts w:ascii="Meiryo UI" w:hAnsi="Meiryo UI" w:hint="eastAsia"/>
          <w:sz w:val="14"/>
          <w:lang w:val="ja-JP" w:bidi="ja-JP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D42765" w14:paraId="7B97B416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0C95C6DE" w14:textId="77777777" w:rsidR="0063730C" w:rsidRPr="00D42765" w:rsidRDefault="00000000" w:rsidP="00897E9B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292254209"/>
                <w:placeholder>
                  <w:docPart w:val="897EAF59495743F98D9BE6838103F3E1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1440717494"/>
                <w:placeholder>
                  <w:docPart w:val="49E451E77F8A431A9A433FB6064C73C4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2027854973"/>
                <w:placeholder>
                  <w:docPart w:val="C69A98081E72433C8FF9B6816A041D25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264" w:type="dxa"/>
          </w:tcPr>
          <w:p w14:paraId="68FAE107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590AB99A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613024742"/>
              <w:placeholder>
                <w:docPart w:val="9F2A5ED4D64946409DC9302D16CF0435"/>
              </w:placeholder>
              <w:temporary/>
              <w:showingPlcHdr/>
              <w15:appearance w15:val="hidden"/>
            </w:sdtPr>
            <w:sdtContent>
              <w:p w14:paraId="05E4BB70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他にも使用したい画像がある場合は、このパンフレット内の画像はいずれも簡単に置換できます。任意のページのヘッダーをダブルクリックするだけです。変更する画像を 2 回クリックします。背景の画像がグループ化された背景画像の一部になっている場合は、その画像をもう 1 回クリックする必要があることがあります。置き換える 1 つの画像の周囲に選択ハンドルが表示されるまで、クリックし続けます。</w:t>
                </w:r>
              </w:p>
            </w:sdtContent>
          </w:sdt>
        </w:tc>
        <w:tc>
          <w:tcPr>
            <w:tcW w:w="7392" w:type="dxa"/>
            <w:gridSpan w:val="4"/>
          </w:tcPr>
          <w:p w14:paraId="32F76C83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56D9B734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1234047349"/>
              <w:placeholder>
                <w:docPart w:val="27F509D3868D428CBAA9C3AB29E6B157"/>
              </w:placeholder>
              <w:temporary/>
              <w:showingPlcHdr/>
              <w15:appearance w15:val="hidden"/>
            </w:sdtPr>
            <w:sdtContent>
              <w:p w14:paraId="0B7F24E3" w14:textId="77777777" w:rsidR="003750FA" w:rsidRPr="00D42765" w:rsidRDefault="003750FA" w:rsidP="003750FA">
                <w:pPr>
                  <w:pStyle w:val="ad"/>
                  <w:rPr>
                    <w:rFonts w:ascii="Meiryo UI" w:hAnsi="Meiryo UI"/>
                  </w:rPr>
                </w:pPr>
                <w:r w:rsidRPr="00D42765">
                  <w:rPr>
                    <w:rStyle w:val="ae"/>
                    <w:rFonts w:ascii="Meiryo UI" w:hAnsi="Meiryo UI" w:hint="eastAsia"/>
                    <w:lang w:val="ja-JP" w:bidi="ja-JP"/>
                  </w:rPr>
                  <w:t>"弊社は旅行を予約するだけではありません。どのような経験を求めているかを教えていただければ、旅の夢を実現するお手伝いをいたします。"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905579329"/>
              <w:placeholder>
                <w:docPart w:val="8F0FAFCF77524093A33BCFE875856554"/>
              </w:placeholder>
              <w:temporary/>
              <w:showingPlcHdr/>
              <w15:appearance w15:val="hidden"/>
            </w:sdtPr>
            <w:sdtContent>
              <w:p w14:paraId="27B6C712" w14:textId="77777777" w:rsidR="0063730C" w:rsidRPr="00D42765" w:rsidRDefault="003750FA" w:rsidP="003750FA">
                <w:pPr>
                  <w:pStyle w:val="afc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-Henriette Andersen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rFonts w:ascii="Meiryo UI" w:hAnsi="Meiryo UI" w:hint="eastAsia"/>
              </w:rPr>
              <w:id w:val="-748886694"/>
              <w:placeholder>
                <w:docPart w:val="026646A5CCBC45F8905388C899A48A0F"/>
              </w:placeholder>
              <w:temporary/>
              <w:showingPlcHdr/>
              <w15:appearance w15:val="hidden"/>
            </w:sdtPr>
            <w:sdtContent>
              <w:p w14:paraId="29FFD6A1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置き換える画像が選択されたら、ショートカット メニューから [図の変更] を選択するか、または [塗りつぶし] をクリックして [画像] のオプションを選択します。</w:t>
                </w:r>
              </w:p>
            </w:sdtContent>
          </w:sdt>
        </w:tc>
      </w:tr>
      <w:tr w:rsidR="003750FA" w:rsidRPr="00D42765" w14:paraId="4C32C259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79562220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6210" w:type="dxa"/>
            <w:gridSpan w:val="3"/>
          </w:tcPr>
          <w:p w14:paraId="78681677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7F26106D" w14:textId="77777777" w:rsidTr="00D45D40">
        <w:trPr>
          <w:trHeight w:val="729"/>
          <w:jc w:val="center"/>
        </w:trPr>
        <w:sdt>
          <w:sdtPr>
            <w:rPr>
              <w:rFonts w:ascii="Meiryo UI" w:hAnsi="Meiryo UI" w:hint="eastAsia"/>
            </w:rPr>
            <w:id w:val="-239028937"/>
            <w:placeholder>
              <w:docPart w:val="360279A348074C02A2BD7A2D06511510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5256B88E" w14:textId="77777777" w:rsidR="00463223" w:rsidRPr="00D42765" w:rsidRDefault="00463223" w:rsidP="00463223">
                <w:pPr>
                  <w:pStyle w:val="1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マージー旅行社は次のサービスを提供します。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63F312D3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D45D40" w:rsidRPr="00D42765" w14:paraId="1C65937C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72511563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10" w:type="dxa"/>
          </w:tcPr>
          <w:p w14:paraId="2BAE7778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70" w:type="dxa"/>
          </w:tcPr>
          <w:p w14:paraId="5F29FDD9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68FC6411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3597D225" w14:textId="77777777" w:rsidR="00D45D40" w:rsidRPr="00D42765" w:rsidRDefault="00D45D40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00EBBA74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-1704241962"/>
              <w:placeholder>
                <w:docPart w:val="34CAF62CA39641D59BAEDF910FA6653E"/>
              </w:placeholder>
              <w:temporary/>
              <w:showingPlcHdr/>
              <w15:appearance w15:val="hidden"/>
            </w:sdtPr>
            <w:sdtContent>
              <w:p w14:paraId="7FD7BECE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01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060364382"/>
              <w:placeholder>
                <w:docPart w:val="E082756C288348F4B15B87F3DE6965A2"/>
              </w:placeholder>
              <w:temporary/>
              <w:showingPlcHdr/>
              <w15:appearance w15:val="hidden"/>
            </w:sdtPr>
            <w:sdtContent>
              <w:p w14:paraId="12BFDEF9" w14:textId="77777777" w:rsidR="00463223" w:rsidRPr="00D42765" w:rsidRDefault="00463223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あらゆる旅行の予約</w:t>
                </w:r>
              </w:p>
            </w:sdtContent>
          </w:sdt>
        </w:tc>
        <w:tc>
          <w:tcPr>
            <w:tcW w:w="270" w:type="dxa"/>
          </w:tcPr>
          <w:p w14:paraId="65D9ACEE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279687929"/>
              <w:placeholder>
                <w:docPart w:val="B808E4521B1A40A7A671858DAACA74AA"/>
              </w:placeholder>
              <w:temporary/>
              <w:showingPlcHdr/>
              <w15:appearance w15:val="hidden"/>
            </w:sdtPr>
            <w:sdtContent>
              <w:p w14:paraId="6ACC0252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02</w:t>
                </w:r>
              </w:p>
            </w:sdtContent>
          </w:sdt>
          <w:p w14:paraId="2F81F827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846603094"/>
                <w:placeholder>
                  <w:docPart w:val="C4FEB73CA8434A8EAA7C41EDA73E75FB"/>
                </w:placeholder>
                <w:temporary/>
                <w:showingPlcHdr/>
                <w15:appearance w15:val="hidden"/>
              </w:sdtPr>
              <w:sdtContent>
                <w:r w:rsidR="00463223" w:rsidRPr="00D42765">
                  <w:rPr>
                    <w:rFonts w:ascii="Meiryo UI" w:hAnsi="Meiryo UI" w:hint="eastAsia"/>
                    <w:lang w:val="ja-JP" w:bidi="ja-JP"/>
                  </w:rPr>
                  <w:t>電話および質問に対する迅速で完璧かつ専門的な回答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2819CD75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4225A969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861016201"/>
              <w:placeholder>
                <w:docPart w:val="820A8991DC894230B8F55E69A0797F3C"/>
              </w:placeholder>
              <w:temporary/>
              <w:showingPlcHdr/>
              <w15:appearance w15:val="hidden"/>
            </w:sdtPr>
            <w:sdtContent>
              <w:p w14:paraId="6E5CA96A" w14:textId="77777777" w:rsidR="00D45D40" w:rsidRPr="00D42765" w:rsidRDefault="00D45D40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03</w:t>
                </w:r>
              </w:p>
            </w:sdtContent>
          </w:sdt>
          <w:p w14:paraId="73DC26F7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997410220"/>
                <w:placeholder>
                  <w:docPart w:val="290D0AE0BBCC4C4F9F2FCE9BA5FCBA09"/>
                </w:placeholder>
                <w:temporary/>
                <w:showingPlcHdr/>
                <w15:appearance w15:val="hidden"/>
              </w:sdtPr>
              <w:sdtContent>
                <w:r w:rsidR="00D45D40" w:rsidRPr="00D42765">
                  <w:rPr>
                    <w:rFonts w:ascii="Meiryo UI" w:hAnsi="Meiryo UI" w:hint="eastAsia"/>
                    <w:lang w:val="ja-JP" w:bidi="ja-JP"/>
                  </w:rPr>
                  <w:t>国際的なサービス</w:t>
                </w:r>
              </w:sdtContent>
            </w:sdt>
          </w:p>
        </w:tc>
        <w:tc>
          <w:tcPr>
            <w:tcW w:w="270" w:type="dxa"/>
          </w:tcPr>
          <w:p w14:paraId="5FCFC6D7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-1669239126"/>
              <w:placeholder>
                <w:docPart w:val="3C770D2333AA4729A146450C5935CFC0"/>
              </w:placeholder>
              <w:temporary/>
              <w:showingPlcHdr/>
              <w15:appearance w15:val="hidden"/>
            </w:sdtPr>
            <w:sdtContent>
              <w:p w14:paraId="410C22B6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04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962115148"/>
              <w:placeholder>
                <w:docPart w:val="4F1A4D5076CB42338A1B6E6779B05589"/>
              </w:placeholder>
              <w:temporary/>
              <w:showingPlcHdr/>
              <w15:appearance w15:val="hidden"/>
            </w:sdtPr>
            <w:sdtContent>
              <w:p w14:paraId="099C7C95" w14:textId="77777777" w:rsidR="00463223" w:rsidRPr="00D42765" w:rsidRDefault="00D45D40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優秀な旅行経験豊富なエージェント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53641926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</w:tbl>
    <w:p w14:paraId="39E0FC7C" w14:textId="77777777" w:rsidR="004E6F6A" w:rsidRPr="00D42765" w:rsidRDefault="004E6F6A" w:rsidP="00DA3E92">
      <w:pPr>
        <w:spacing w:before="0" w:after="0"/>
        <w:rPr>
          <w:rFonts w:ascii="Meiryo UI" w:hAnsi="Meiryo UI"/>
          <w:sz w:val="12"/>
        </w:rPr>
      </w:pPr>
    </w:p>
    <w:sectPr w:rsidR="004E6F6A" w:rsidRPr="00D42765" w:rsidSect="00D42765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4789" w14:textId="77777777" w:rsidR="0061548F" w:rsidRDefault="0061548F" w:rsidP="00890A94">
      <w:r>
        <w:separator/>
      </w:r>
    </w:p>
  </w:endnote>
  <w:endnote w:type="continuationSeparator" w:id="0">
    <w:p w14:paraId="476B0F31" w14:textId="77777777" w:rsidR="0061548F" w:rsidRDefault="0061548F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76832" w14:textId="77777777" w:rsidR="0018361D" w:rsidRDefault="0018361D" w:rsidP="00890A94">
    <w:pPr>
      <w:pStyle w:val="af3"/>
      <w:rPr>
        <w:rStyle w:val="af5"/>
      </w:rPr>
    </w:pPr>
    <w:r>
      <w:rPr>
        <w:rStyle w:val="af5"/>
        <w:lang w:val="ja-JP" w:bidi="ja-JP"/>
      </w:rPr>
      <w:fldChar w:fldCharType="begin"/>
    </w:r>
    <w:r>
      <w:rPr>
        <w:rStyle w:val="af5"/>
        <w:lang w:val="ja-JP" w:bidi="ja-JP"/>
      </w:rPr>
      <w:instrText xml:space="preserve">PAGE  </w:instrText>
    </w:r>
    <w:r>
      <w:rPr>
        <w:rStyle w:val="af5"/>
        <w:lang w:val="ja-JP" w:bidi="ja-JP"/>
      </w:rPr>
      <w:fldChar w:fldCharType="separate"/>
    </w:r>
    <w:r>
      <w:rPr>
        <w:rStyle w:val="af5"/>
        <w:lang w:val="ja-JP" w:bidi="ja-JP"/>
      </w:rPr>
      <w:t>1</w:t>
    </w:r>
    <w:r>
      <w:rPr>
        <w:rStyle w:val="af5"/>
        <w:lang w:val="ja-JP" w:bidi="ja-JP"/>
      </w:rPr>
      <w:fldChar w:fldCharType="end"/>
    </w:r>
  </w:p>
  <w:p w14:paraId="7BE507CC" w14:textId="77777777" w:rsidR="0018361D" w:rsidRDefault="0018361D" w:rsidP="00890A9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D00E" w14:textId="77777777" w:rsidR="00FC2165" w:rsidRPr="00FC2165" w:rsidRDefault="00FC2165" w:rsidP="00FC2165">
    <w:pPr>
      <w:pStyle w:val="af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64999" w14:textId="77777777" w:rsidR="0061548F" w:rsidRDefault="0061548F" w:rsidP="00890A94">
      <w:r>
        <w:separator/>
      </w:r>
    </w:p>
  </w:footnote>
  <w:footnote w:type="continuationSeparator" w:id="0">
    <w:p w14:paraId="2CE15128" w14:textId="77777777" w:rsidR="0061548F" w:rsidRDefault="0061548F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7B3A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BB314E" wp14:editId="295F6C6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グループ 392" descr="背景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長方形 389" descr="モニュメントを見ている男女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グループ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長方形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長方形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長方形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長方形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長方形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長方形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長方形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長方形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長方形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長方形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長方形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長方形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長方形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長方形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長方形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グループ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長方形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長方形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長方形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長方形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長方形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長方形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長方形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長方形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長方形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長方形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長方形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長方形 388" descr="野外、左上のパネルのグループ化された画像、2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グループ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長方形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長方形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長方形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長方形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長方形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長方形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長方形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長方形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長方形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長方形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長方形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長方形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長方形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長方形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長方形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長方形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長方形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長方形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長方形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長方形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長方形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長方形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長方形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長方形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長方形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長方形 380" descr="野外、左上のパネルのグループ化された画像、2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長方形 381" descr="野外、左上のパネルのグループ化された画像、3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長方形 382" descr="野外、左上のパネルのグループ化された画像、4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396F86FA" id="グループ 392" o:spid="_x0000_s1026" alt="背景の画像とデザイン" style="position:absolute;left:0;text-align:left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">
              <v:rect id="長方形 389" o:spid="_x0000_s1027" alt="モニュメントを見ている男女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モニュメントを見ている男女" recolor="t" rotate="t" type="frame"/>
              </v:rect>
              <v:group id="グループ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長方形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長方形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長方形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長方形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長方形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長方形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長方形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長方形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長方形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長方形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長方形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長方形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長方形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長方形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長方形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グループ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長方形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長方形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長方形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長方形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長方形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長方形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長方形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長方形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長方形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長方形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長方形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長方形 388" o:spid="_x0000_s1056" alt="野外、左上のパネルのグループ化された画像、2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野外、左上のパネルのグループ化された画像、2" recolor="t" rotate="t" type="frame"/>
              </v:rect>
              <v:group id="グループ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長方形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長方形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長方形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長方形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長方形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長方形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長方形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長方形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長方形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長方形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長方形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長方形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長方形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長方形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長方形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長方形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長方形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長方形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長方形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長方形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長方形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長方形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長方形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長方形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長方形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長方形 380" o:spid="_x0000_s1083" alt="野外、左上のパネルのグループ化された画像、2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野外、左上のパネルのグループ化された画像、2" recolor="t" rotate="t" type="frame"/>
              </v:rect>
              <v:rect id="長方形 381" o:spid="_x0000_s1084" alt="野外、左上のパネルのグループ化された画像、3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野外、左上のパネルのグループ化された画像、3" recolor="t" rotate="t" type="frame"/>
              </v:rect>
              <v:rect id="長方形 382" o:spid="_x0000_s1085" alt="野外、左上のパネルのグループ化された画像、4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野外、左上のパネルのグループ化された画像、4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A8439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4CCDA692" wp14:editId="087C070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グループ 391" descr="表紙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長方形 390" descr="山に座りながら書いている女性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グループ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長方形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長方形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長方形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長方形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長方形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長方形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長方形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長方形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グループ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長方形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長方形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四角形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長方形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長方形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長方形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長方形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長方形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四角形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長方形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グループ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長方形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長方形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長方形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長方形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長方形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長方形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長方形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長方形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長方形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長方形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長方形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長方形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長方形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長方形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長方形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長方形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長方形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長方形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長方形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長方形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長方形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長方形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長方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グループ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フリーフォーム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フリーフォーム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フリーフォーム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フリーフォーム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フリーフォーム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長方形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長方形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フリーフォーム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フリーフォーム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フリーフォーム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フリーフォーム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円/楕円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円/楕円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円/楕円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円/楕円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円/楕円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円/楕円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円/楕円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円/楕円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楕円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楕円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円/楕円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円/楕円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円/楕円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長方形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F53ED85" id="グループ 391" o:spid="_x0000_s1026" alt="表紙の画像とデザイン" style="position:absolute;left:0;text-align:left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">
              <v:rect id="長方形 390" o:spid="_x0000_s1027" alt="山に座りながら書いている女性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山に座りながら書いている女性" recolor="t" rotate="t" type="frame"/>
              </v:rect>
              <v:group id="グループ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長方形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長方形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長方形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長方形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長方形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長方形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長方形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長方形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グループ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長方形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長方形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四角形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長方形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長方形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長方形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長方形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長方形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四角形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長方形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グループ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長方形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長方形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長方形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長方形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長方形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長方形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長方形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長方形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長方形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長方形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長方形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長方形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長方形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長方形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長方形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長方形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長方形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長方形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長方形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長方形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長方形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長方形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長方形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長方形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長方形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グループ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フリーフォーム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フリーフォーム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フリーフォーム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フリーフォーム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フリーフォーム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長方形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長方形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フリーフォーム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フリーフォーム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フリーフォーム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フリーフォーム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円/楕円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円/楕円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円/楕円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円/楕円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円/楕円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円/楕円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円/楕円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円/楕円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楕円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楕円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円/楕円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円/楕円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円/楕円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長方形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958"/>
    <w:rsid w:val="000629E9"/>
    <w:rsid w:val="0008209F"/>
    <w:rsid w:val="00090C60"/>
    <w:rsid w:val="000B7C68"/>
    <w:rsid w:val="000C7B6F"/>
    <w:rsid w:val="001239CE"/>
    <w:rsid w:val="00142716"/>
    <w:rsid w:val="0018361D"/>
    <w:rsid w:val="001E356C"/>
    <w:rsid w:val="00273BD7"/>
    <w:rsid w:val="002A3CC9"/>
    <w:rsid w:val="002F2BAE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E55CE"/>
    <w:rsid w:val="0061548F"/>
    <w:rsid w:val="0062123A"/>
    <w:rsid w:val="0063730C"/>
    <w:rsid w:val="006C1AD8"/>
    <w:rsid w:val="0071553D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2765"/>
    <w:rsid w:val="00D45D40"/>
    <w:rsid w:val="00DA3E92"/>
    <w:rsid w:val="00DC72E3"/>
    <w:rsid w:val="00DD2514"/>
    <w:rsid w:val="00E146F6"/>
    <w:rsid w:val="00E30B82"/>
    <w:rsid w:val="00E55D74"/>
    <w:rsid w:val="00E9597B"/>
    <w:rsid w:val="00EA50F5"/>
    <w:rsid w:val="00ED6B30"/>
    <w:rsid w:val="00F41A0F"/>
    <w:rsid w:val="00F67F48"/>
    <w:rsid w:val="00FC2165"/>
    <w:rsid w:val="00FC3CF2"/>
    <w:rsid w:val="00FD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C44B44"/>
  <w14:defaultImageDpi w14:val="32767"/>
  <w15:chartTrackingRefBased/>
  <w15:docId w15:val="{822BF8B3-EA86-4710-B4D6-EFB41321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D42765"/>
    <w:pPr>
      <w:spacing w:line="240" w:lineRule="auto"/>
    </w:pPr>
    <w:rPr>
      <w:rFonts w:eastAsia="Meiryo UI"/>
      <w:noProof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D42765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2">
    <w:name w:val="heading 2"/>
    <w:basedOn w:val="a"/>
    <w:next w:val="a"/>
    <w:link w:val="20"/>
    <w:uiPriority w:val="9"/>
    <w:rsid w:val="00D42765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3">
    <w:name w:val="heading 3"/>
    <w:basedOn w:val="a"/>
    <w:next w:val="a"/>
    <w:link w:val="30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2765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a4">
    <w:name w:val="表題 (文字)"/>
    <w:basedOn w:val="a0"/>
    <w:link w:val="a3"/>
    <w:uiPriority w:val="10"/>
    <w:rsid w:val="00D42765"/>
    <w:rPr>
      <w:rFonts w:eastAsia="Meiryo UI"/>
      <w:b/>
      <w:caps/>
      <w:noProof/>
      <w:color w:val="454C02" w:themeColor="accent2"/>
      <w:sz w:val="110"/>
      <w:szCs w:val="110"/>
    </w:rPr>
  </w:style>
  <w:style w:type="character" w:customStyle="1" w:styleId="10">
    <w:name w:val="見出し 1 (文字)"/>
    <w:basedOn w:val="a0"/>
    <w:link w:val="1"/>
    <w:uiPriority w:val="9"/>
    <w:rsid w:val="00D42765"/>
    <w:rPr>
      <w:rFonts w:asciiTheme="majorHAnsi" w:eastAsia="Meiryo UI" w:hAnsiTheme="majorHAnsi"/>
      <w:b/>
      <w:bCs/>
      <w:caps/>
      <w:noProof/>
      <w:spacing w:val="15"/>
      <w:sz w:val="36"/>
    </w:rPr>
  </w:style>
  <w:style w:type="character" w:customStyle="1" w:styleId="20">
    <w:name w:val="見出し 2 (文字)"/>
    <w:basedOn w:val="a0"/>
    <w:link w:val="2"/>
    <w:uiPriority w:val="9"/>
    <w:rsid w:val="00D42765"/>
    <w:rPr>
      <w:rFonts w:eastAsia="Meiryo UI"/>
      <w:b/>
      <w:caps/>
      <w:noProof/>
      <w:color w:val="492A86" w:themeColor="accent1"/>
      <w:spacing w:val="15"/>
      <w:sz w:val="56"/>
    </w:rPr>
  </w:style>
  <w:style w:type="character" w:customStyle="1" w:styleId="30">
    <w:name w:val="見出し 3 (文字)"/>
    <w:basedOn w:val="a0"/>
    <w:link w:val="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42765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a7">
    <w:name w:val="副題 (文字)"/>
    <w:basedOn w:val="a0"/>
    <w:link w:val="a6"/>
    <w:uiPriority w:val="11"/>
    <w:rsid w:val="00D42765"/>
    <w:rPr>
      <w:rFonts w:eastAsia="Meiryo UI"/>
      <w:b/>
      <w:caps/>
      <w:noProof/>
      <w:color w:val="000000" w:themeColor="text1"/>
      <w:spacing w:val="10"/>
      <w:sz w:val="110"/>
      <w:szCs w:val="24"/>
    </w:rPr>
  </w:style>
  <w:style w:type="character" w:styleId="a8">
    <w:name w:val="Strong"/>
    <w:uiPriority w:val="22"/>
    <w:semiHidden/>
    <w:qFormat/>
    <w:rsid w:val="00C96ED5"/>
    <w:rPr>
      <w:b/>
      <w:bCs/>
    </w:rPr>
  </w:style>
  <w:style w:type="character" w:styleId="a9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aa">
    <w:name w:val="No Spacing"/>
    <w:basedOn w:val="a"/>
    <w:link w:val="ab"/>
    <w:uiPriority w:val="1"/>
    <w:rsid w:val="00D42765"/>
    <w:pPr>
      <w:spacing w:before="0" w:after="0"/>
    </w:pPr>
  </w:style>
  <w:style w:type="character" w:customStyle="1" w:styleId="ab">
    <w:name w:val="行間詰め (文字)"/>
    <w:basedOn w:val="a0"/>
    <w:link w:val="aa"/>
    <w:uiPriority w:val="1"/>
    <w:rsid w:val="00D42765"/>
    <w:rPr>
      <w:rFonts w:eastAsia="Meiryo UI"/>
      <w:noProof/>
      <w:sz w:val="21"/>
      <w:szCs w:val="24"/>
    </w:rPr>
  </w:style>
  <w:style w:type="paragraph" w:styleId="ac">
    <w:name w:val="List Paragraph"/>
    <w:basedOn w:val="a"/>
    <w:uiPriority w:val="34"/>
    <w:semiHidden/>
    <w:qFormat/>
    <w:rsid w:val="00C96ED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D42765"/>
    <w:pPr>
      <w:spacing w:before="240" w:after="240"/>
      <w:ind w:right="720"/>
    </w:pPr>
    <w:rPr>
      <w:color w:val="FFFFFF" w:themeColor="background1"/>
      <w:sz w:val="32"/>
      <w:szCs w:val="60"/>
    </w:rPr>
  </w:style>
  <w:style w:type="character" w:customStyle="1" w:styleId="ae">
    <w:name w:val="引用文 (文字)"/>
    <w:basedOn w:val="a0"/>
    <w:link w:val="ad"/>
    <w:uiPriority w:val="29"/>
    <w:rsid w:val="00D42765"/>
    <w:rPr>
      <w:rFonts w:eastAsia="Meiryo UI"/>
      <w:noProof/>
      <w:color w:val="FFFFFF" w:themeColor="background1"/>
      <w:sz w:val="32"/>
      <w:szCs w:val="60"/>
    </w:rPr>
  </w:style>
  <w:style w:type="paragraph" w:styleId="21">
    <w:name w:val="Intense Quote"/>
    <w:basedOn w:val="a"/>
    <w:next w:val="a"/>
    <w:link w:val="22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22">
    <w:name w:val="引用文 2 (文字)"/>
    <w:basedOn w:val="a0"/>
    <w:link w:val="21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af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23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af0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24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af1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af2">
    <w:name w:val="TOC Heading"/>
    <w:basedOn w:val="a"/>
    <w:next w:val="a"/>
    <w:uiPriority w:val="39"/>
    <w:semiHidden/>
    <w:qFormat/>
    <w:rsid w:val="00382BBF"/>
    <w:pPr>
      <w:spacing w:before="0" w:after="0"/>
    </w:pPr>
    <w:rPr>
      <w:sz w:val="72"/>
      <w:szCs w:val="88"/>
    </w:rPr>
  </w:style>
  <w:style w:type="paragraph" w:styleId="af3">
    <w:name w:val="footer"/>
    <w:basedOn w:val="a"/>
    <w:link w:val="af4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4">
    <w:name w:val="フッター (文字)"/>
    <w:basedOn w:val="a0"/>
    <w:link w:val="af3"/>
    <w:uiPriority w:val="99"/>
    <w:semiHidden/>
    <w:rsid w:val="008E2B6D"/>
    <w:rPr>
      <w:noProof/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18361D"/>
  </w:style>
  <w:style w:type="paragraph" w:styleId="af6">
    <w:name w:val="header"/>
    <w:basedOn w:val="a"/>
    <w:link w:val="af7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ヘッダー (文字)"/>
    <w:basedOn w:val="a0"/>
    <w:link w:val="af6"/>
    <w:uiPriority w:val="99"/>
    <w:semiHidden/>
    <w:rsid w:val="008E2B6D"/>
    <w:rPr>
      <w:noProof/>
      <w:sz w:val="24"/>
      <w:szCs w:val="24"/>
    </w:rPr>
  </w:style>
  <w:style w:type="table" w:styleId="af8">
    <w:name w:val="Table Grid"/>
    <w:basedOn w:val="a1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25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</w:rPr>
  </w:style>
  <w:style w:type="paragraph" w:styleId="25">
    <w:name w:val="toc 2"/>
    <w:basedOn w:val="a"/>
    <w:next w:val="a"/>
    <w:autoRedefine/>
    <w:uiPriority w:val="39"/>
    <w:rsid w:val="00C714EB"/>
    <w:pPr>
      <w:spacing w:after="240"/>
      <w:ind w:left="360" w:right="360"/>
    </w:pPr>
    <w:rPr>
      <w:color w:val="FFFFFF" w:themeColor="background1"/>
    </w:rPr>
  </w:style>
  <w:style w:type="paragraph" w:customStyle="1" w:styleId="af9">
    <w:name w:val="引用文の代替テキスト"/>
    <w:basedOn w:val="a"/>
    <w:semiHidden/>
    <w:qFormat/>
    <w:rsid w:val="00DA3E92"/>
    <w:pPr>
      <w:jc w:val="center"/>
    </w:pPr>
    <w:rPr>
      <w:sz w:val="72"/>
      <w:szCs w:val="72"/>
    </w:rPr>
  </w:style>
  <w:style w:type="character" w:styleId="afa">
    <w:name w:val="Placeholder Text"/>
    <w:basedOn w:val="a0"/>
    <w:uiPriority w:val="99"/>
    <w:semiHidden/>
    <w:rsid w:val="00DA3E92"/>
    <w:rPr>
      <w:color w:val="808080"/>
    </w:rPr>
  </w:style>
  <w:style w:type="paragraph" w:customStyle="1" w:styleId="afb">
    <w:name w:val="情報"/>
    <w:basedOn w:val="a"/>
    <w:qFormat/>
    <w:rsid w:val="00D42765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afc">
    <w:name w:val="引用文ソース"/>
    <w:basedOn w:val="aa"/>
    <w:qFormat/>
    <w:rsid w:val="00D42765"/>
    <w:rPr>
      <w:color w:val="FFFFFF" w:themeColor="background1"/>
    </w:rPr>
  </w:style>
  <w:style w:type="paragraph" w:customStyle="1" w:styleId="afd">
    <w:name w:val="サービス"/>
    <w:basedOn w:val="a"/>
    <w:qFormat/>
    <w:rsid w:val="00D42765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os\AppData\Local\Microsoft\Office\16.0\DTS\ja-JP%7b93CE564B-52AB-4569-80E8-0A0D6C93A020%7d\%7b656C7DB0-4488-497A-B379-02D541FB8A7C%7dtf226186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688ECC329045EA911A13D94772378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33D187-3E0E-4ED0-AAC4-41E23042206B}"/>
      </w:docPartPr>
      <w:docPartBody>
        <w:p w:rsidR="00000000" w:rsidRDefault="00000000">
          <w:pPr>
            <w:pStyle w:val="3E688ECC329045EA911A13D94772378B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ニュースレター</w:t>
          </w:r>
        </w:p>
      </w:docPartBody>
    </w:docPart>
    <w:docPart>
      <w:docPartPr>
        <w:name w:val="E5851218665247E0943A08E8EA258E3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A59666-152D-4C5C-870A-7B1F3464BE29}"/>
      </w:docPartPr>
      <w:docPartBody>
        <w:p w:rsidR="00000000" w:rsidRDefault="00000000">
          <w:pPr>
            <w:pStyle w:val="E5851218665247E0943A08E8EA258E3D"/>
          </w:pPr>
          <w:r w:rsidRPr="00D42765">
            <w:rPr>
              <w:rStyle w:val="a4"/>
              <w:rFonts w:ascii="Meiryo UI" w:eastAsia="Meiryo UI" w:hAnsi="Meiryo UI" w:hint="eastAsia"/>
              <w:lang w:val="ja-JP" w:bidi="ja-JP"/>
            </w:rPr>
            <w:t>タイトルはここ</w:t>
          </w:r>
        </w:p>
      </w:docPartBody>
    </w:docPart>
    <w:docPart>
      <w:docPartPr>
        <w:name w:val="364C2C5D184F4176B9ED39D489BF47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2E8B23-A575-4CBE-8BD4-18B50928F026}"/>
      </w:docPartPr>
      <w:docPartBody>
        <w:p w:rsidR="00000000" w:rsidRDefault="00000000">
          <w:pPr>
            <w:pStyle w:val="364C2C5D184F4176B9ED39D489BF47BA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AAE1A7AC426043BC908E66114B1FB5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A220D8-1EBF-49D4-9533-F938AD537E45}"/>
      </w:docPartPr>
      <w:docPartBody>
        <w:p w:rsidR="00000000" w:rsidRDefault="00000000">
          <w:pPr>
            <w:pStyle w:val="AAE1A7AC426043BC908E66114B1FB59B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7E73277C34AF46AAB2EB057996A3BB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31900E-A749-486D-A173-520A957942D4}"/>
      </w:docPartPr>
      <w:docPartBody>
        <w:p w:rsidR="00000000" w:rsidRDefault="00000000">
          <w:pPr>
            <w:pStyle w:val="7E73277C34AF46AAB2EB057996A3BBDC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B503BDC14568461EADC15C1F863BF3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BD41028-DC47-4D2C-85F6-05A94BAA8471}"/>
      </w:docPartPr>
      <w:docPartBody>
        <w:p w:rsidR="00000000" w:rsidRDefault="00000000">
          <w:pPr>
            <w:pStyle w:val="B503BDC14568461EADC15C1F863BF33E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01</w:t>
          </w:r>
        </w:p>
      </w:docPartBody>
    </w:docPart>
    <w:docPart>
      <w:docPartPr>
        <w:name w:val="15DF6ACF42D4406C9E068F3EF1C7ED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EBB3E6-00BD-4C6A-A273-FF5A2A19AF9E}"/>
      </w:docPartPr>
      <w:docPartBody>
        <w:p w:rsidR="00000000" w:rsidRDefault="00000000">
          <w:pPr>
            <w:pStyle w:val="15DF6ACF42D4406C9E068F3EF1C7ED21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ページ目に表示します。期待する内容と見出しを指定してください。</w:t>
          </w:r>
        </w:p>
      </w:docPartBody>
    </w:docPart>
    <w:docPart>
      <w:docPartPr>
        <w:name w:val="32B7AF3F91FA43DE9A2CC34EAC9A1B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832F3F-80C0-4A1A-9CBE-8542BEB94C89}"/>
      </w:docPartPr>
      <w:docPartBody>
        <w:p w:rsidR="00000000" w:rsidRDefault="00000000">
          <w:pPr>
            <w:pStyle w:val="32B7AF3F91FA43DE9A2CC34EAC9A1BA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02</w:t>
          </w:r>
        </w:p>
      </w:docPartBody>
    </w:docPart>
    <w:docPart>
      <w:docPartPr>
        <w:name w:val="A1E53873E99C48979BF355D9ADC01A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E702C1-A411-4414-AABC-8CB18CA9953D}"/>
      </w:docPartPr>
      <w:docPartBody>
        <w:p w:rsidR="00000000" w:rsidRDefault="00000000">
          <w:pPr>
            <w:pStyle w:val="A1E53873E99C48979BF355D9ADC01A9F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3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ページ目に表示します。ここにストーリーからの引用を挿入して、読者の関心を引きます。</w:t>
          </w:r>
        </w:p>
      </w:docPartBody>
    </w:docPart>
    <w:docPart>
      <w:docPartPr>
        <w:name w:val="D2DD17C90F1F49BA9A839853822E9A5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FC71B6-5ED5-454A-9B1B-06F1FEA6A021}"/>
      </w:docPartPr>
      <w:docPartBody>
        <w:p w:rsidR="00000000" w:rsidRDefault="00000000">
          <w:pPr>
            <w:pStyle w:val="D2DD17C90F1F49BA9A839853822E9A5D"/>
          </w:pPr>
          <w:r w:rsidRPr="00D42765">
            <w:rPr>
              <w:rFonts w:ascii="Meiryo UI" w:eastAsia="Meiryo UI" w:hAnsi="Meiryo UI" w:hint="eastAsia"/>
              <w:lang w:val="ja-JP" w:bidi="ja-JP"/>
            </w:rPr>
            <w:t>弊社のサービス</w:t>
          </w:r>
        </w:p>
      </w:docPartBody>
    </w:docPart>
    <w:docPart>
      <w:docPartPr>
        <w:name w:val="E357679A568F40B995F7113C98D907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4CCDB9-1811-4B13-B147-CC9EC023CE14}"/>
      </w:docPartPr>
      <w:docPartBody>
        <w:p w:rsidR="00BE00F0" w:rsidRPr="00D42765" w:rsidRDefault="00000000" w:rsidP="00BB53CD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この文書内のテキストを変更するには、更新するテキストをクリックして入力するだけです。</w:t>
          </w:r>
        </w:p>
        <w:p w:rsidR="00000000" w:rsidRDefault="00000000">
          <w:pPr>
            <w:pStyle w:val="E357679A568F40B995F7113C98D907F4"/>
          </w:pPr>
          <w:r w:rsidRPr="00D42765">
            <w:rPr>
              <w:rFonts w:ascii="Meiryo UI" w:eastAsia="Meiryo UI" w:hAnsi="Meiryo UI" w:hint="eastAsia"/>
              <w:lang w:val="ja-JP" w:bidi="ja-JP"/>
            </w:rPr>
            <w:t>色を変更するには、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タブに移動し、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色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をクリックします。色の一覧から、別の配色パターンを選択します。別の選択肢をポイントすると、それぞれのオプションごとに、文書の全体的な感じがどのように変わるかを確認できます。</w:t>
          </w:r>
        </w:p>
      </w:docPartBody>
    </w:docPart>
    <w:docPart>
      <w:docPartPr>
        <w:name w:val="4C9AAF2E912B4FFDADB1E8D799085A4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12813E-9876-404A-90E9-F50CCABA0584}"/>
      </w:docPartPr>
      <w:docPartBody>
        <w:p w:rsidR="00BE00F0" w:rsidRPr="00D42765" w:rsidRDefault="00000000" w:rsidP="003750FA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文書全体のフォントも簡単に更新することができます。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タブから、ご自分の好みに合わせてフォントの組み合わせを選択します。</w:t>
          </w:r>
        </w:p>
        <w:p w:rsidR="00000000" w:rsidRDefault="00000000">
          <w:pPr>
            <w:pStyle w:val="4C9AAF2E912B4FFDADB1E8D799085A43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テンプレートを元の状態に復元するには、テーマを再設定します。</w:t>
          </w:r>
        </w:p>
      </w:docPartBody>
    </w:docPart>
    <w:docPart>
      <w:docPartPr>
        <w:name w:val="49431C7083214F309BEF0174A6D513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8FA2777-B759-4475-88DD-A68FE19A8C94}"/>
      </w:docPartPr>
      <w:docPartBody>
        <w:p w:rsidR="00000000" w:rsidRDefault="00000000">
          <w:pPr>
            <w:pStyle w:val="49431C7083214F309BEF0174A6D513A9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03</w:t>
          </w:r>
        </w:p>
      </w:docPartBody>
    </w:docPart>
    <w:docPart>
      <w:docPartPr>
        <w:name w:val="140627112F5642289C1824D7B7CAF2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A202A3-B31B-4A43-84A3-962DF797F062}"/>
      </w:docPartPr>
      <w:docPartBody>
        <w:p w:rsidR="00000000" w:rsidRDefault="00000000">
          <w:pPr>
            <w:pStyle w:val="140627112F5642289C1824D7B7CAF20B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ページ目に表示します。カスタマイズします。</w:t>
          </w:r>
        </w:p>
      </w:docPartBody>
    </w:docPart>
    <w:docPart>
      <w:docPartPr>
        <w:name w:val="86EF37BA94D14F1FB66D9357822E11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C75CC1-CCB6-4427-897B-F5EF0CC2A723}"/>
      </w:docPartPr>
      <w:docPartBody>
        <w:p w:rsidR="00000000" w:rsidRDefault="00000000">
          <w:pPr>
            <w:pStyle w:val="86EF37BA94D14F1FB66D9357822E11DB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</w:t>
          </w:r>
        </w:p>
      </w:docPartBody>
    </w:docPart>
    <w:docPart>
      <w:docPartPr>
        <w:name w:val="897EAF59495743F98D9BE6838103F3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7DE0417-4324-4D8E-9E01-61B4A6358DBC}"/>
      </w:docPartPr>
      <w:docPartBody>
        <w:p w:rsidR="00000000" w:rsidRDefault="00000000">
          <w:pPr>
            <w:pStyle w:val="897EAF59495743F98D9BE6838103F3E1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49E451E77F8A431A9A433FB6064C73C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AD6819-E902-44A9-9D51-2B60B56E6820}"/>
      </w:docPartPr>
      <w:docPartBody>
        <w:p w:rsidR="00000000" w:rsidRDefault="00000000">
          <w:pPr>
            <w:pStyle w:val="49E451E77F8A431A9A433FB6064C73C4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C69A98081E72433C8FF9B6816A041D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B8E38C-011A-4056-A64B-FEBB4DD36479}"/>
      </w:docPartPr>
      <w:docPartBody>
        <w:p w:rsidR="00000000" w:rsidRDefault="00000000">
          <w:pPr>
            <w:pStyle w:val="C69A98081E72433C8FF9B6816A041D25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9F2A5ED4D64946409DC9302D16CF04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72497A-D262-4BF8-81CE-4258EF3418A9}"/>
      </w:docPartPr>
      <w:docPartBody>
        <w:p w:rsidR="00000000" w:rsidRDefault="00000000">
          <w:pPr>
            <w:pStyle w:val="9F2A5ED4D64946409DC9302D16CF0435"/>
          </w:pPr>
          <w:r w:rsidRPr="00D42765">
            <w:rPr>
              <w:rFonts w:ascii="Meiryo UI" w:eastAsia="Meiryo UI" w:hAnsi="Meiryo UI" w:hint="eastAsia"/>
              <w:lang w:val="ja-JP" w:bidi="ja-JP"/>
            </w:rPr>
            <w:t>他にも使用したい画像がある場合は、このパンフレット内の画像はいずれも簡単に置換できます。任意のページのヘッダーをダブルクリックするだけです。変更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する画像を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回クリックします。背景の画像がグループ化された背景画像の一部になっている場合は、その画像をもう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回クリックする必要があることがあります。置き換える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つの画像の周囲に選択ハンドルが表示されるまで、クリックし続けます。</w:t>
          </w:r>
        </w:p>
      </w:docPartBody>
    </w:docPart>
    <w:docPart>
      <w:docPartPr>
        <w:name w:val="27F509D3868D428CBAA9C3AB29E6B1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2E1695-E018-49C2-A558-7178139EF3CC}"/>
      </w:docPartPr>
      <w:docPartBody>
        <w:p w:rsidR="00000000" w:rsidRDefault="00000000">
          <w:pPr>
            <w:pStyle w:val="27F509D3868D428CBAA9C3AB29E6B157"/>
          </w:pP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弊社は旅行を予約するだけではありません。どのような経験を求めているかを教えていただければ、旅の夢を実現するお手伝いをいたします。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</w:p>
      </w:docPartBody>
    </w:docPart>
    <w:docPart>
      <w:docPartPr>
        <w:name w:val="8F0FAFCF77524093A33BCFE8758565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361339-B8F6-45B2-84DE-A14C06A97050}"/>
      </w:docPartPr>
      <w:docPartBody>
        <w:p w:rsidR="00000000" w:rsidRDefault="00000000">
          <w:pPr>
            <w:pStyle w:val="8F0FAFCF77524093A33BCFE875856554"/>
          </w:pPr>
          <w:r w:rsidRPr="00D42765">
            <w:rPr>
              <w:rFonts w:ascii="Meiryo UI" w:eastAsia="Meiryo UI" w:hAnsi="Meiryo UI" w:hint="eastAsia"/>
              <w:lang w:val="ja-JP" w:bidi="ja-JP"/>
            </w:rPr>
            <w:t>-Henriette Andersen</w:t>
          </w:r>
        </w:p>
      </w:docPartBody>
    </w:docPart>
    <w:docPart>
      <w:docPartPr>
        <w:name w:val="026646A5CCBC45F8905388C899A48A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ED5D5B2-08E1-4C7B-9E9B-ED41972E5B07}"/>
      </w:docPartPr>
      <w:docPartBody>
        <w:p w:rsidR="00000000" w:rsidRDefault="00000000">
          <w:pPr>
            <w:pStyle w:val="026646A5CCBC45F8905388C899A48A0F"/>
          </w:pPr>
          <w:r w:rsidRPr="00D42765">
            <w:rPr>
              <w:rFonts w:ascii="Meiryo UI" w:eastAsia="Meiryo UI" w:hAnsi="Meiryo UI" w:hint="eastAsia"/>
              <w:lang w:val="ja-JP" w:bidi="ja-JP"/>
            </w:rPr>
            <w:t>置き換える画像が選択されたら、ショートカット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メニューから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図の変更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を選択するか、または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塗りつぶし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をクリックして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画像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のオプションを選択します。</w:t>
          </w:r>
        </w:p>
      </w:docPartBody>
    </w:docPart>
    <w:docPart>
      <w:docPartPr>
        <w:name w:val="360279A348074C02A2BD7A2D065115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CE89A9-2691-4A86-92FF-5EC08D8057BB}"/>
      </w:docPartPr>
      <w:docPartBody>
        <w:p w:rsidR="00000000" w:rsidRDefault="00000000">
          <w:pPr>
            <w:pStyle w:val="360279A348074C02A2BD7A2D06511510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マージー旅行社は次のサービスを提供します。</w:t>
          </w:r>
        </w:p>
      </w:docPartBody>
    </w:docPart>
    <w:docPart>
      <w:docPartPr>
        <w:name w:val="34CAF62CA39641D59BAEDF910FA665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89452FE-35EC-4477-ABB2-18DCFFF813BC}"/>
      </w:docPartPr>
      <w:docPartBody>
        <w:p w:rsidR="00000000" w:rsidRDefault="00000000">
          <w:pPr>
            <w:pStyle w:val="34CAF62CA39641D59BAEDF910FA6653E"/>
          </w:pPr>
          <w:r w:rsidRPr="00D42765">
            <w:rPr>
              <w:rFonts w:ascii="Meiryo UI" w:eastAsia="Meiryo UI" w:hAnsi="Meiryo UI" w:hint="eastAsia"/>
              <w:lang w:val="ja-JP" w:bidi="ja-JP"/>
            </w:rPr>
            <w:t>01</w:t>
          </w:r>
        </w:p>
      </w:docPartBody>
    </w:docPart>
    <w:docPart>
      <w:docPartPr>
        <w:name w:val="E082756C288348F4B15B87F3DE6965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89A14F-C08F-48F1-B6F9-AEBAE829FA1E}"/>
      </w:docPartPr>
      <w:docPartBody>
        <w:p w:rsidR="00000000" w:rsidRDefault="00000000">
          <w:pPr>
            <w:pStyle w:val="E082756C288348F4B15B87F3DE6965A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あらゆる旅行の予約</w:t>
          </w:r>
        </w:p>
      </w:docPartBody>
    </w:docPart>
    <w:docPart>
      <w:docPartPr>
        <w:name w:val="B808E4521B1A40A7A671858DAACA74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3BF97A-4C6B-447F-A95C-3E24A883F154}"/>
      </w:docPartPr>
      <w:docPartBody>
        <w:p w:rsidR="00000000" w:rsidRDefault="00000000">
          <w:pPr>
            <w:pStyle w:val="B808E4521B1A40A7A671858DAACA74AA"/>
          </w:pPr>
          <w:r w:rsidRPr="00D42765">
            <w:rPr>
              <w:rFonts w:ascii="Meiryo UI" w:eastAsia="Meiryo UI" w:hAnsi="Meiryo UI" w:hint="eastAsia"/>
              <w:lang w:val="ja-JP" w:bidi="ja-JP"/>
            </w:rPr>
            <w:t>02</w:t>
          </w:r>
        </w:p>
      </w:docPartBody>
    </w:docPart>
    <w:docPart>
      <w:docPartPr>
        <w:name w:val="C4FEB73CA8434A8EAA7C41EDA73E75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6D0528-02B9-4B1D-B318-1A235757FA11}"/>
      </w:docPartPr>
      <w:docPartBody>
        <w:p w:rsidR="00000000" w:rsidRDefault="00000000">
          <w:pPr>
            <w:pStyle w:val="C4FEB73CA8434A8EAA7C41EDA73E75FB"/>
          </w:pPr>
          <w:r w:rsidRPr="00D42765">
            <w:rPr>
              <w:rFonts w:ascii="Meiryo UI" w:eastAsia="Meiryo UI" w:hAnsi="Meiryo UI" w:hint="eastAsia"/>
              <w:lang w:val="ja-JP" w:bidi="ja-JP"/>
            </w:rPr>
            <w:t>電話および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質問に対する迅速で完璧かつ専門的な回答</w:t>
          </w:r>
        </w:p>
      </w:docPartBody>
    </w:docPart>
    <w:docPart>
      <w:docPartPr>
        <w:name w:val="820A8991DC894230B8F55E69A0797F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3B61AB-2F99-43A4-B981-C6586FAE72E9}"/>
      </w:docPartPr>
      <w:docPartBody>
        <w:p w:rsidR="00000000" w:rsidRDefault="00000000">
          <w:pPr>
            <w:pStyle w:val="820A8991DC894230B8F55E69A0797F3C"/>
          </w:pPr>
          <w:r w:rsidRPr="00D42765">
            <w:rPr>
              <w:rFonts w:ascii="Meiryo UI" w:eastAsia="Meiryo UI" w:hAnsi="Meiryo UI" w:hint="eastAsia"/>
              <w:lang w:val="ja-JP" w:bidi="ja-JP"/>
            </w:rPr>
            <w:t>03</w:t>
          </w:r>
        </w:p>
      </w:docPartBody>
    </w:docPart>
    <w:docPart>
      <w:docPartPr>
        <w:name w:val="290D0AE0BBCC4C4F9F2FCE9BA5FCBA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D1FA34-9A2C-4453-9419-B6C9E680D545}"/>
      </w:docPartPr>
      <w:docPartBody>
        <w:p w:rsidR="00000000" w:rsidRDefault="00000000">
          <w:pPr>
            <w:pStyle w:val="290D0AE0BBCC4C4F9F2FCE9BA5FCBA09"/>
          </w:pPr>
          <w:r w:rsidRPr="00D42765">
            <w:rPr>
              <w:rFonts w:ascii="Meiryo UI" w:eastAsia="Meiryo UI" w:hAnsi="Meiryo UI" w:hint="eastAsia"/>
              <w:lang w:val="ja-JP" w:bidi="ja-JP"/>
            </w:rPr>
            <w:t>国際的なサービス</w:t>
          </w:r>
        </w:p>
      </w:docPartBody>
    </w:docPart>
    <w:docPart>
      <w:docPartPr>
        <w:name w:val="3C770D2333AA4729A146450C5935CF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ECE3E8-16C4-42CC-A7AD-056584BD87DC}"/>
      </w:docPartPr>
      <w:docPartBody>
        <w:p w:rsidR="00000000" w:rsidRDefault="00000000">
          <w:pPr>
            <w:pStyle w:val="3C770D2333AA4729A146450C5935CFC0"/>
          </w:pPr>
          <w:r w:rsidRPr="00D42765">
            <w:rPr>
              <w:rFonts w:ascii="Meiryo UI" w:eastAsia="Meiryo UI" w:hAnsi="Meiryo UI" w:hint="eastAsia"/>
              <w:lang w:val="ja-JP" w:bidi="ja-JP"/>
            </w:rPr>
            <w:t>04</w:t>
          </w:r>
        </w:p>
      </w:docPartBody>
    </w:docPart>
    <w:docPart>
      <w:docPartPr>
        <w:name w:val="4F1A4D5076CB42338A1B6E6779B055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2538C1-F8E1-4623-9ADB-EDB0DB30CE62}"/>
      </w:docPartPr>
      <w:docPartBody>
        <w:p w:rsidR="00000000" w:rsidRDefault="00000000">
          <w:pPr>
            <w:pStyle w:val="4F1A4D5076CB42338A1B6E6779B05589"/>
          </w:pPr>
          <w:r w:rsidRPr="00D42765">
            <w:rPr>
              <w:rFonts w:ascii="Meiryo UI" w:eastAsia="Meiryo UI" w:hAnsi="Meiryo UI" w:hint="eastAsia"/>
              <w:lang w:val="ja-JP" w:bidi="ja-JP"/>
            </w:rPr>
            <w:t>優秀な旅行経験豊富なエージェント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74"/>
    <w:rsid w:val="0031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688ECC329045EA911A13D94772378B">
    <w:name w:val="3E688ECC329045EA911A13D94772378B"/>
    <w:pPr>
      <w:widowControl w:val="0"/>
      <w:jc w:val="both"/>
    </w:pPr>
  </w:style>
  <w:style w:type="paragraph" w:styleId="a3">
    <w:name w:val="Subtitle"/>
    <w:basedOn w:val="a"/>
    <w:next w:val="a"/>
    <w:link w:val="a4"/>
    <w:uiPriority w:val="11"/>
    <w:qFormat/>
    <w:pPr>
      <w:widowControl/>
      <w:spacing w:line="192" w:lineRule="auto"/>
      <w:jc w:val="left"/>
    </w:pPr>
    <w:rPr>
      <w:b/>
      <w:caps/>
      <w:noProof/>
      <w:color w:val="000000" w:themeColor="text1"/>
      <w:spacing w:val="10"/>
      <w:kern w:val="0"/>
      <w:sz w:val="110"/>
      <w:szCs w:val="24"/>
    </w:rPr>
  </w:style>
  <w:style w:type="character" w:customStyle="1" w:styleId="a4">
    <w:name w:val="副題 (文字)"/>
    <w:basedOn w:val="a0"/>
    <w:link w:val="a3"/>
    <w:uiPriority w:val="11"/>
    <w:rPr>
      <w:b/>
      <w:caps/>
      <w:noProof/>
      <w:color w:val="000000" w:themeColor="text1"/>
      <w:spacing w:val="10"/>
      <w:kern w:val="0"/>
      <w:sz w:val="110"/>
      <w:szCs w:val="24"/>
    </w:rPr>
  </w:style>
  <w:style w:type="paragraph" w:customStyle="1" w:styleId="E5851218665247E0943A08E8EA258E3D">
    <w:name w:val="E5851218665247E0943A08E8EA258E3D"/>
    <w:pPr>
      <w:widowControl w:val="0"/>
      <w:jc w:val="both"/>
    </w:pPr>
  </w:style>
  <w:style w:type="paragraph" w:customStyle="1" w:styleId="364C2C5D184F4176B9ED39D489BF47BA">
    <w:name w:val="364C2C5D184F4176B9ED39D489BF47BA"/>
    <w:pPr>
      <w:widowControl w:val="0"/>
      <w:jc w:val="both"/>
    </w:pPr>
  </w:style>
  <w:style w:type="paragraph" w:customStyle="1" w:styleId="AAE1A7AC426043BC908E66114B1FB59B">
    <w:name w:val="AAE1A7AC426043BC908E66114B1FB59B"/>
    <w:pPr>
      <w:widowControl w:val="0"/>
      <w:jc w:val="both"/>
    </w:pPr>
  </w:style>
  <w:style w:type="paragraph" w:customStyle="1" w:styleId="7E73277C34AF46AAB2EB057996A3BBDC">
    <w:name w:val="7E73277C34AF46AAB2EB057996A3BBDC"/>
    <w:pPr>
      <w:widowControl w:val="0"/>
      <w:jc w:val="both"/>
    </w:pPr>
  </w:style>
  <w:style w:type="paragraph" w:customStyle="1" w:styleId="B503BDC14568461EADC15C1F863BF33E">
    <w:name w:val="B503BDC14568461EADC15C1F863BF33E"/>
    <w:pPr>
      <w:widowControl w:val="0"/>
      <w:jc w:val="both"/>
    </w:pPr>
  </w:style>
  <w:style w:type="paragraph" w:customStyle="1" w:styleId="15DF6ACF42D4406C9E068F3EF1C7ED21">
    <w:name w:val="15DF6ACF42D4406C9E068F3EF1C7ED21"/>
    <w:pPr>
      <w:widowControl w:val="0"/>
      <w:jc w:val="both"/>
    </w:pPr>
  </w:style>
  <w:style w:type="paragraph" w:customStyle="1" w:styleId="32B7AF3F91FA43DE9A2CC34EAC9A1BA2">
    <w:name w:val="32B7AF3F91FA43DE9A2CC34EAC9A1BA2"/>
    <w:pPr>
      <w:widowControl w:val="0"/>
      <w:jc w:val="both"/>
    </w:pPr>
  </w:style>
  <w:style w:type="paragraph" w:customStyle="1" w:styleId="A1E53873E99C48979BF355D9ADC01A9F">
    <w:name w:val="A1E53873E99C48979BF355D9ADC01A9F"/>
    <w:pPr>
      <w:widowControl w:val="0"/>
      <w:jc w:val="both"/>
    </w:pPr>
  </w:style>
  <w:style w:type="paragraph" w:customStyle="1" w:styleId="D2DD17C90F1F49BA9A839853822E9A5D">
    <w:name w:val="D2DD17C90F1F49BA9A839853822E9A5D"/>
    <w:pPr>
      <w:widowControl w:val="0"/>
      <w:jc w:val="both"/>
    </w:pPr>
  </w:style>
  <w:style w:type="paragraph" w:customStyle="1" w:styleId="E357679A568F40B995F7113C98D907F4">
    <w:name w:val="E357679A568F40B995F7113C98D907F4"/>
    <w:pPr>
      <w:widowControl w:val="0"/>
      <w:jc w:val="both"/>
    </w:pPr>
  </w:style>
  <w:style w:type="paragraph" w:customStyle="1" w:styleId="4C9AAF2E912B4FFDADB1E8D799085A43">
    <w:name w:val="4C9AAF2E912B4FFDADB1E8D799085A43"/>
    <w:pPr>
      <w:widowControl w:val="0"/>
      <w:jc w:val="both"/>
    </w:pPr>
  </w:style>
  <w:style w:type="paragraph" w:customStyle="1" w:styleId="49431C7083214F309BEF0174A6D513A9">
    <w:name w:val="49431C7083214F309BEF0174A6D513A9"/>
    <w:pPr>
      <w:widowControl w:val="0"/>
      <w:jc w:val="both"/>
    </w:pPr>
  </w:style>
  <w:style w:type="paragraph" w:customStyle="1" w:styleId="140627112F5642289C1824D7B7CAF20B">
    <w:name w:val="140627112F5642289C1824D7B7CAF20B"/>
    <w:pPr>
      <w:widowControl w:val="0"/>
      <w:jc w:val="both"/>
    </w:pPr>
  </w:style>
  <w:style w:type="paragraph" w:customStyle="1" w:styleId="86EF37BA94D14F1FB66D9357822E11DB">
    <w:name w:val="86EF37BA94D14F1FB66D9357822E11DB"/>
    <w:pPr>
      <w:widowControl w:val="0"/>
      <w:jc w:val="both"/>
    </w:pPr>
  </w:style>
  <w:style w:type="paragraph" w:customStyle="1" w:styleId="897EAF59495743F98D9BE6838103F3E1">
    <w:name w:val="897EAF59495743F98D9BE6838103F3E1"/>
    <w:pPr>
      <w:widowControl w:val="0"/>
      <w:jc w:val="both"/>
    </w:pPr>
  </w:style>
  <w:style w:type="paragraph" w:customStyle="1" w:styleId="49E451E77F8A431A9A433FB6064C73C4">
    <w:name w:val="49E451E77F8A431A9A433FB6064C73C4"/>
    <w:pPr>
      <w:widowControl w:val="0"/>
      <w:jc w:val="both"/>
    </w:pPr>
  </w:style>
  <w:style w:type="paragraph" w:customStyle="1" w:styleId="C69A98081E72433C8FF9B6816A041D25">
    <w:name w:val="C69A98081E72433C8FF9B6816A041D25"/>
    <w:pPr>
      <w:widowControl w:val="0"/>
      <w:jc w:val="both"/>
    </w:pPr>
  </w:style>
  <w:style w:type="paragraph" w:customStyle="1" w:styleId="9F2A5ED4D64946409DC9302D16CF0435">
    <w:name w:val="9F2A5ED4D64946409DC9302D16CF0435"/>
    <w:pPr>
      <w:widowControl w:val="0"/>
      <w:jc w:val="both"/>
    </w:pPr>
  </w:style>
  <w:style w:type="paragraph" w:styleId="a5">
    <w:name w:val="Quote"/>
    <w:basedOn w:val="a"/>
    <w:next w:val="a"/>
    <w:link w:val="a6"/>
    <w:uiPriority w:val="29"/>
    <w:qFormat/>
    <w:pPr>
      <w:widowControl/>
      <w:spacing w:before="240" w:after="240"/>
      <w:ind w:right="720"/>
      <w:jc w:val="left"/>
    </w:pPr>
    <w:rPr>
      <w:noProof/>
      <w:color w:val="FFFFFF" w:themeColor="background1"/>
      <w:kern w:val="0"/>
      <w:sz w:val="32"/>
      <w:szCs w:val="60"/>
    </w:rPr>
  </w:style>
  <w:style w:type="character" w:customStyle="1" w:styleId="a6">
    <w:name w:val="引用文 (文字)"/>
    <w:basedOn w:val="a0"/>
    <w:link w:val="a5"/>
    <w:uiPriority w:val="29"/>
    <w:rPr>
      <w:noProof/>
      <w:color w:val="FFFFFF" w:themeColor="background1"/>
      <w:kern w:val="0"/>
      <w:sz w:val="32"/>
      <w:szCs w:val="60"/>
    </w:rPr>
  </w:style>
  <w:style w:type="paragraph" w:customStyle="1" w:styleId="27F509D3868D428CBAA9C3AB29E6B157">
    <w:name w:val="27F509D3868D428CBAA9C3AB29E6B157"/>
    <w:pPr>
      <w:widowControl w:val="0"/>
      <w:jc w:val="both"/>
    </w:pPr>
  </w:style>
  <w:style w:type="paragraph" w:customStyle="1" w:styleId="8F0FAFCF77524093A33BCFE875856554">
    <w:name w:val="8F0FAFCF77524093A33BCFE875856554"/>
    <w:pPr>
      <w:widowControl w:val="0"/>
      <w:jc w:val="both"/>
    </w:pPr>
  </w:style>
  <w:style w:type="paragraph" w:customStyle="1" w:styleId="026646A5CCBC45F8905388C899A48A0F">
    <w:name w:val="026646A5CCBC45F8905388C899A48A0F"/>
    <w:pPr>
      <w:widowControl w:val="0"/>
      <w:jc w:val="both"/>
    </w:pPr>
  </w:style>
  <w:style w:type="paragraph" w:customStyle="1" w:styleId="360279A348074C02A2BD7A2D06511510">
    <w:name w:val="360279A348074C02A2BD7A2D06511510"/>
    <w:pPr>
      <w:widowControl w:val="0"/>
      <w:jc w:val="both"/>
    </w:pPr>
  </w:style>
  <w:style w:type="paragraph" w:customStyle="1" w:styleId="34CAF62CA39641D59BAEDF910FA6653E">
    <w:name w:val="34CAF62CA39641D59BAEDF910FA6653E"/>
    <w:pPr>
      <w:widowControl w:val="0"/>
      <w:jc w:val="both"/>
    </w:pPr>
  </w:style>
  <w:style w:type="paragraph" w:customStyle="1" w:styleId="E082756C288348F4B15B87F3DE6965A2">
    <w:name w:val="E082756C288348F4B15B87F3DE6965A2"/>
    <w:pPr>
      <w:widowControl w:val="0"/>
      <w:jc w:val="both"/>
    </w:pPr>
  </w:style>
  <w:style w:type="paragraph" w:customStyle="1" w:styleId="B808E4521B1A40A7A671858DAACA74AA">
    <w:name w:val="B808E4521B1A40A7A671858DAACA74AA"/>
    <w:pPr>
      <w:widowControl w:val="0"/>
      <w:jc w:val="both"/>
    </w:pPr>
  </w:style>
  <w:style w:type="paragraph" w:customStyle="1" w:styleId="C4FEB73CA8434A8EAA7C41EDA73E75FB">
    <w:name w:val="C4FEB73CA8434A8EAA7C41EDA73E75FB"/>
    <w:pPr>
      <w:widowControl w:val="0"/>
      <w:jc w:val="both"/>
    </w:pPr>
  </w:style>
  <w:style w:type="paragraph" w:customStyle="1" w:styleId="820A8991DC894230B8F55E69A0797F3C">
    <w:name w:val="820A8991DC894230B8F55E69A0797F3C"/>
    <w:pPr>
      <w:widowControl w:val="0"/>
      <w:jc w:val="both"/>
    </w:pPr>
  </w:style>
  <w:style w:type="paragraph" w:customStyle="1" w:styleId="290D0AE0BBCC4C4F9F2FCE9BA5FCBA09">
    <w:name w:val="290D0AE0BBCC4C4F9F2FCE9BA5FCBA09"/>
    <w:pPr>
      <w:widowControl w:val="0"/>
      <w:jc w:val="both"/>
    </w:pPr>
  </w:style>
  <w:style w:type="paragraph" w:customStyle="1" w:styleId="3C770D2333AA4729A146450C5935CFC0">
    <w:name w:val="3C770D2333AA4729A146450C5935CFC0"/>
    <w:pPr>
      <w:widowControl w:val="0"/>
      <w:jc w:val="both"/>
    </w:pPr>
  </w:style>
  <w:style w:type="paragraph" w:customStyle="1" w:styleId="4F1A4D5076CB42338A1B6E6779B05589">
    <w:name w:val="4F1A4D5076CB42338A1B6E6779B05589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7077A-2401-490F-91CF-75F28C80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{656C7DB0-4488-497A-B379-02D541FB8A7C}tf22618618_win32.dotx</Template>
  <TotalTime>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鶴谷朋亮</dc:creator>
  <cp:keywords/>
  <dc:description/>
  <cp:lastModifiedBy>鶴谷朋亮</cp:lastModifiedBy>
  <cp:revision>1</cp:revision>
  <dcterms:created xsi:type="dcterms:W3CDTF">2022-09-19T19:44:00Z</dcterms:created>
  <dcterms:modified xsi:type="dcterms:W3CDTF">2022-09-19T19:45:00Z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